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904" w:rsidRDefault="00D63904" w:rsidP="00EB06F0">
      <w:pPr>
        <w:jc w:val="center"/>
        <w:rPr>
          <w:b/>
          <w:sz w:val="20"/>
          <w:szCs w:val="20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694387" w:rsidRDefault="00694387" w:rsidP="00694387">
      <w:pPr>
        <w:shd w:val="clear" w:color="auto" w:fill="FFFFFF"/>
        <w:spacing w:before="120" w:after="120"/>
        <w:outlineLvl w:val="0"/>
        <w:rPr>
          <w:rFonts w:ascii="Arial" w:hAnsi="Arial" w:cs="Arial"/>
          <w:color w:val="E73323"/>
          <w:kern w:val="36"/>
          <w:sz w:val="29"/>
          <w:szCs w:val="29"/>
        </w:rPr>
      </w:pPr>
    </w:p>
    <w:p w:rsidR="000E1A5A" w:rsidRDefault="007D3CDC" w:rsidP="000E1A5A">
      <w:pPr>
        <w:pStyle w:val="Heading1"/>
        <w:shd w:val="clear" w:color="auto" w:fill="FFFFFF"/>
        <w:spacing w:before="120" w:beforeAutospacing="0" w:after="120" w:afterAutospacing="0"/>
        <w:rPr>
          <w:rFonts w:ascii="Arial" w:hAnsi="Arial" w:cs="Arial"/>
          <w:b w:val="0"/>
          <w:bCs w:val="0"/>
          <w:color w:val="E73323"/>
          <w:sz w:val="29"/>
          <w:szCs w:val="29"/>
        </w:rPr>
      </w:pPr>
      <w:r>
        <w:rPr>
          <w:rFonts w:ascii="Arial" w:hAnsi="Arial" w:cs="Arial"/>
          <w:b w:val="0"/>
          <w:bCs w:val="0"/>
          <w:color w:val="E73323"/>
          <w:sz w:val="29"/>
          <w:szCs w:val="29"/>
        </w:rPr>
        <w:t>3=4 éj akció</w:t>
      </w:r>
    </w:p>
    <w:p w:rsidR="000E1A5A" w:rsidRDefault="000E1A5A" w:rsidP="000E1A5A">
      <w:pPr>
        <w:pStyle w:val="Heading1"/>
        <w:shd w:val="clear" w:color="auto" w:fill="FFFFFF"/>
        <w:spacing w:before="120" w:beforeAutospacing="0" w:after="120" w:afterAutospacing="0" w:line="252" w:lineRule="atLeast"/>
        <w:rPr>
          <w:rFonts w:ascii="Arial" w:hAnsi="Arial" w:cs="Arial"/>
          <w:b w:val="0"/>
          <w:bCs w:val="0"/>
          <w:color w:val="E73323"/>
          <w:sz w:val="29"/>
          <w:szCs w:val="29"/>
        </w:rPr>
      </w:pPr>
      <w:r>
        <w:rPr>
          <w:rFonts w:ascii="Verdana" w:hAnsi="Verdana" w:cs="Arial"/>
          <w:color w:val="555555"/>
          <w:sz w:val="20"/>
          <w:szCs w:val="20"/>
        </w:rPr>
        <w:t>Csomag ár:</w:t>
      </w:r>
      <w:r>
        <w:rPr>
          <w:rFonts w:ascii="Verdana" w:hAnsi="Verdana" w:cs="Arial"/>
          <w:b w:val="0"/>
          <w:bCs w:val="0"/>
          <w:color w:val="555555"/>
          <w:sz w:val="20"/>
          <w:szCs w:val="20"/>
        </w:rPr>
        <w:t> </w:t>
      </w:r>
      <w:r w:rsidR="00020D34">
        <w:rPr>
          <w:rFonts w:ascii="Verdana" w:hAnsi="Verdana" w:cs="Arial"/>
          <w:b w:val="0"/>
          <w:bCs w:val="0"/>
          <w:color w:val="555555"/>
          <w:sz w:val="20"/>
          <w:szCs w:val="20"/>
        </w:rPr>
        <w:t>100</w:t>
      </w:r>
      <w:r>
        <w:rPr>
          <w:rFonts w:ascii="Verdana" w:hAnsi="Verdana" w:cs="Arial"/>
          <w:b w:val="0"/>
          <w:bCs w:val="0"/>
          <w:color w:val="555555"/>
          <w:sz w:val="20"/>
          <w:szCs w:val="20"/>
        </w:rPr>
        <w:t xml:space="preserve"> EUR/ fő / </w:t>
      </w:r>
      <w:r w:rsidR="007D3CDC">
        <w:rPr>
          <w:rFonts w:ascii="Verdana" w:hAnsi="Verdana" w:cs="Arial"/>
          <w:b w:val="0"/>
          <w:bCs w:val="0"/>
          <w:color w:val="555555"/>
          <w:sz w:val="20"/>
          <w:szCs w:val="20"/>
        </w:rPr>
        <w:t>4</w:t>
      </w:r>
      <w:r>
        <w:rPr>
          <w:rFonts w:ascii="Verdana" w:hAnsi="Verdana" w:cs="Arial"/>
          <w:b w:val="0"/>
          <w:bCs w:val="0"/>
          <w:color w:val="555555"/>
          <w:sz w:val="20"/>
          <w:szCs w:val="20"/>
        </w:rPr>
        <w:t xml:space="preserve"> éj </w:t>
      </w:r>
    </w:p>
    <w:p w:rsidR="000E1A5A" w:rsidRDefault="000E1A5A" w:rsidP="000E1A5A">
      <w:pPr>
        <w:pStyle w:val="NormalWeb"/>
        <w:shd w:val="clear" w:color="auto" w:fill="FFFFFF"/>
        <w:spacing w:before="0" w:beforeAutospacing="0" w:after="270" w:afterAutospacing="0" w:line="300" w:lineRule="atLeast"/>
        <w:textAlignment w:val="baseline"/>
        <w:rPr>
          <w:rFonts w:ascii="Verdana" w:hAnsi="Verdana" w:cs="Arial"/>
          <w:color w:val="555555"/>
          <w:sz w:val="20"/>
          <w:szCs w:val="20"/>
        </w:rPr>
      </w:pPr>
      <w:r>
        <w:rPr>
          <w:rFonts w:ascii="Verdana" w:hAnsi="Verdana" w:cs="Arial"/>
          <w:b/>
          <w:bCs/>
          <w:color w:val="555555"/>
          <w:sz w:val="20"/>
          <w:szCs w:val="20"/>
        </w:rPr>
        <w:t>Csomag tartalma:</w:t>
      </w:r>
    </w:p>
    <w:p w:rsidR="000E1A5A" w:rsidRDefault="000E1A5A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Szállás standard kétágyas szobában </w:t>
      </w:r>
    </w:p>
    <w:p w:rsidR="00020D34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Üdvözlő ital érkezéskor</w:t>
      </w:r>
    </w:p>
    <w:p w:rsidR="000E1A5A" w:rsidRDefault="000E1A5A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Bőséges kontinentális reggeli</w:t>
      </w:r>
    </w:p>
    <w:p w:rsidR="00020D34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t>wellness használat (napi 1 óra),</w:t>
      </w:r>
      <w:r w:rsidR="007D3CDC">
        <w:t xml:space="preserve"> </w:t>
      </w:r>
      <w:bookmarkStart w:id="0" w:name="_GoBack"/>
      <w:bookmarkEnd w:id="0"/>
      <w:r>
        <w:t>többfunkciós mazzsázsmedence, finn szauna</w:t>
      </w:r>
      <w:r>
        <w:rPr>
          <w:rFonts w:ascii="inherit" w:hAnsi="inherit" w:cs="Arial"/>
          <w:color w:val="555555"/>
          <w:sz w:val="20"/>
          <w:szCs w:val="20"/>
        </w:rPr>
        <w:t xml:space="preserve"> </w:t>
      </w:r>
    </w:p>
    <w:p w:rsidR="000E1A5A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I</w:t>
      </w:r>
      <w:r w:rsidR="000E1A5A">
        <w:rPr>
          <w:rFonts w:ascii="inherit" w:hAnsi="inherit" w:cs="Arial"/>
          <w:color w:val="555555"/>
          <w:sz w:val="20"/>
          <w:szCs w:val="20"/>
        </w:rPr>
        <w:t>ngyenes WIFI a szobákban és a közös helységekben</w:t>
      </w:r>
    </w:p>
    <w:p w:rsidR="000E1A5A" w:rsidRDefault="00020D34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I</w:t>
      </w:r>
      <w:r w:rsidR="000E1A5A">
        <w:rPr>
          <w:rFonts w:ascii="inherit" w:hAnsi="inherit" w:cs="Arial"/>
          <w:color w:val="555555"/>
          <w:sz w:val="20"/>
          <w:szCs w:val="20"/>
        </w:rPr>
        <w:t>ngyenes parkolás </w:t>
      </w:r>
    </w:p>
    <w:p w:rsidR="000E1A5A" w:rsidRDefault="000E1A5A" w:rsidP="000E1A5A">
      <w:pPr>
        <w:numPr>
          <w:ilvl w:val="0"/>
          <w:numId w:val="2"/>
        </w:numPr>
        <w:shd w:val="clear" w:color="auto" w:fill="FFFFFF"/>
        <w:spacing w:line="300" w:lineRule="atLeast"/>
        <w:ind w:left="270"/>
        <w:textAlignment w:val="baseline"/>
        <w:rPr>
          <w:rFonts w:ascii="inherit" w:hAnsi="inherit" w:cs="Arial"/>
          <w:color w:val="555555"/>
          <w:sz w:val="20"/>
          <w:szCs w:val="20"/>
        </w:rPr>
      </w:pPr>
      <w:r>
        <w:rPr>
          <w:rFonts w:ascii="inherit" w:hAnsi="inherit" w:cs="Arial"/>
          <w:color w:val="555555"/>
          <w:sz w:val="20"/>
          <w:szCs w:val="20"/>
        </w:rPr>
        <w:t>ÁFA</w:t>
      </w:r>
    </w:p>
    <w:p w:rsidR="008E7B0C" w:rsidRDefault="008E7B0C" w:rsidP="00EB06F0">
      <w:pPr>
        <w:jc w:val="center"/>
        <w:rPr>
          <w:b/>
          <w:sz w:val="20"/>
          <w:szCs w:val="20"/>
        </w:rPr>
      </w:pPr>
    </w:p>
    <w:sectPr w:rsidR="008E7B0C" w:rsidSect="00F07063">
      <w:headerReference w:type="default" r:id="rId8"/>
      <w:footerReference w:type="default" r:id="rId9"/>
      <w:pgSz w:w="11906" w:h="16838" w:code="9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5CC" w:rsidRDefault="00C925CC">
      <w:r>
        <w:separator/>
      </w:r>
    </w:p>
  </w:endnote>
  <w:endnote w:type="continuationSeparator" w:id="0">
    <w:p w:rsidR="00C925CC" w:rsidRDefault="00C92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E09" w:rsidRPr="00580E09" w:rsidRDefault="00580E09" w:rsidP="00580E09">
    <w:pPr>
      <w:pStyle w:val="Footer"/>
      <w:pBdr>
        <w:top w:val="single" w:sz="4" w:space="1" w:color="auto"/>
      </w:pBdr>
      <w:rPr>
        <w:sz w:val="16"/>
        <w:szCs w:val="16"/>
      </w:rPr>
    </w:pPr>
    <w:r w:rsidRPr="00580E09">
      <w:rPr>
        <w:sz w:val="16"/>
        <w:szCs w:val="16"/>
      </w:rPr>
      <w:t xml:space="preserve">A </w:t>
    </w:r>
    <w:r w:rsidRPr="00580E09">
      <w:rPr>
        <w:sz w:val="16"/>
        <w:szCs w:val="16"/>
      </w:rPr>
      <w:t>Teleki Oktatási Központ a Romániai Magyar Pedagógusok Szövetségének országos módszertani és dokumentációs központja.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5CC" w:rsidRDefault="00C925CC">
      <w:r>
        <w:separator/>
      </w:r>
    </w:p>
  </w:footnote>
  <w:footnote w:type="continuationSeparator" w:id="0">
    <w:p w:rsidR="00C925CC" w:rsidRDefault="00C92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398" w:rsidRPr="00533398" w:rsidRDefault="00020D34" w:rsidP="00533398">
    <w:pPr>
      <w:pStyle w:val="Header"/>
      <w:tabs>
        <w:tab w:val="clear" w:pos="4536"/>
        <w:tab w:val="left" w:pos="1980"/>
      </w:tabs>
      <w:rPr>
        <w:b/>
        <w:sz w:val="44"/>
        <w:szCs w:val="44"/>
      </w:rPr>
    </w:pPr>
    <w:r>
      <w:rPr>
        <w:noProof/>
      </w:rPr>
      <mc:AlternateContent>
        <mc:Choice Requires="wpc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-60325</wp:posOffset>
              </wp:positionV>
              <wp:extent cx="914400" cy="914400"/>
              <wp:effectExtent l="0" t="0" r="0" b="3175"/>
              <wp:wrapSquare wrapText="bothSides"/>
              <wp:docPr id="4" name="Canvas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pic:pic xmlns:pic="http://schemas.openxmlformats.org/drawingml/2006/picture">
                      <pic:nvPicPr>
                        <pic:cNvPr id="1" name="Picture 6" descr="Szarv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14300"/>
                          <a:ext cx="838200" cy="7167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Canvas 4" o:spid="_x0000_s1026" editas="canvas" style="position:absolute;margin-left:0;margin-top:-4.75pt;width:1in;height:1in;z-index:251657728" coordsize="914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9144;height:9144;visibility:visible;mso-wrap-style:square">
                <v:fill o:detectmouseclick="t"/>
                <v:path o:connecttype="none"/>
              </v:shape>
              <v:shape id="Picture 6" o:spid="_x0000_s1028" type="#_x0000_t75" alt="Szarvas" style="position:absolute;top:1143;width:8382;height:71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GPOjbAAAAA2gAAAA8AAABkcnMvZG93bnJldi54bWxET81qAjEQvhd8hzCFXopmK1hlNYqUFoR6&#10;qfoAw2bcXZpMQhLX3T59Iwieho/vd1ab3hrRUYitYwVvkwIEceV0y7WC0/FrvAARE7JG45gUDBRh&#10;sx49rbDU7so/1B1SLXIIxxIVNCn5UspYNWQxTpwnztzZBYspw1BLHfCaw62R06J4lxZbzg0Nevpo&#10;qPo9XKwCHy6fw595ne18GuT3tKvi3OyVennut0sQifr0EN/dO53nw+2V25Xr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Y86NsAAAADaAAAADwAAAAAAAAAAAAAAAACfAgAA&#10;ZHJzL2Rvd25yZXYueG1sUEsFBgAAAAAEAAQA9wAAAIwDAAAAAA==&#10;">
                <v:imagedata r:id="rId2" o:title="Szarvas"/>
              </v:shape>
              <w10:wrap type="square"/>
            </v:group>
          </w:pict>
        </mc:Fallback>
      </mc:AlternateContent>
    </w:r>
    <w:r w:rsidR="00533398">
      <w:t xml:space="preserve">                        </w:t>
    </w:r>
    <w:r w:rsidR="00533398">
      <w:tab/>
    </w:r>
    <w:r w:rsidR="00533398" w:rsidRPr="00533398">
      <w:rPr>
        <w:b/>
        <w:sz w:val="44"/>
        <w:szCs w:val="44"/>
      </w:rPr>
      <w:t xml:space="preserve">Teleki </w:t>
    </w:r>
    <w:r w:rsidR="00FC7174">
      <w:rPr>
        <w:b/>
        <w:sz w:val="44"/>
        <w:szCs w:val="44"/>
      </w:rPr>
      <w:t>Hotel</w:t>
    </w:r>
  </w:p>
  <w:p w:rsidR="00533398" w:rsidRDefault="00533398" w:rsidP="00533398">
    <w:pPr>
      <w:pStyle w:val="Header"/>
      <w:tabs>
        <w:tab w:val="clear" w:pos="4536"/>
        <w:tab w:val="left" w:pos="1980"/>
      </w:tabs>
      <w:rPr>
        <w:sz w:val="20"/>
        <w:szCs w:val="20"/>
      </w:rPr>
    </w:pPr>
    <w:r w:rsidRPr="00533398">
      <w:rPr>
        <w:b/>
        <w:sz w:val="44"/>
        <w:szCs w:val="44"/>
      </w:rPr>
      <w:tab/>
    </w:r>
    <w:r w:rsidRPr="00533398">
      <w:rPr>
        <w:sz w:val="20"/>
        <w:szCs w:val="20"/>
        <w:lang w:val="ro-RO"/>
      </w:rPr>
      <w:t>545500 Szov</w:t>
    </w:r>
    <w:r w:rsidRPr="00533398">
      <w:rPr>
        <w:sz w:val="20"/>
        <w:szCs w:val="20"/>
      </w:rPr>
      <w:t>áta/Sovata, Rózsák útja/Str</w:t>
    </w:r>
    <w:r w:rsidR="00D26542">
      <w:rPr>
        <w:sz w:val="20"/>
        <w:szCs w:val="20"/>
      </w:rPr>
      <w:t>.</w:t>
    </w:r>
    <w:r w:rsidRPr="00533398">
      <w:rPr>
        <w:sz w:val="20"/>
        <w:szCs w:val="20"/>
      </w:rPr>
      <w:t xml:space="preserve"> Trandafirilor 147.</w:t>
    </w:r>
  </w:p>
  <w:p w:rsidR="00D26542" w:rsidRPr="00533398" w:rsidRDefault="00D26542" w:rsidP="00533398">
    <w:pPr>
      <w:pStyle w:val="Header"/>
      <w:tabs>
        <w:tab w:val="clear" w:pos="4536"/>
        <w:tab w:val="left" w:pos="1980"/>
      </w:tabs>
      <w:rPr>
        <w:sz w:val="20"/>
        <w:szCs w:val="20"/>
      </w:rPr>
    </w:pPr>
    <w:r>
      <w:rPr>
        <w:sz w:val="20"/>
        <w:szCs w:val="20"/>
      </w:rPr>
      <w:tab/>
      <w:t>Telefon: 0265-570725, Fax: 0265-577625</w:t>
    </w:r>
  </w:p>
  <w:p w:rsidR="00533398" w:rsidRPr="00533398" w:rsidRDefault="00533398" w:rsidP="00533398">
    <w:pPr>
      <w:pStyle w:val="Header"/>
      <w:pBdr>
        <w:bottom w:val="single" w:sz="4" w:space="1" w:color="auto"/>
      </w:pBdr>
      <w:tabs>
        <w:tab w:val="clear" w:pos="4536"/>
        <w:tab w:val="left" w:pos="1980"/>
      </w:tabs>
      <w:rPr>
        <w:sz w:val="20"/>
        <w:szCs w:val="20"/>
      </w:rPr>
    </w:pPr>
    <w:r w:rsidRPr="00533398">
      <w:rPr>
        <w:sz w:val="20"/>
        <w:szCs w:val="20"/>
      </w:rPr>
      <w:tab/>
    </w:r>
    <w:hyperlink r:id="rId3" w:history="1">
      <w:r w:rsidRPr="00533398">
        <w:rPr>
          <w:rStyle w:val="Hyperlink"/>
          <w:sz w:val="20"/>
          <w:szCs w:val="20"/>
        </w:rPr>
        <w:t>office@tok.ro</w:t>
      </w:r>
    </w:hyperlink>
    <w:r w:rsidRPr="00533398">
      <w:rPr>
        <w:sz w:val="20"/>
        <w:szCs w:val="20"/>
      </w:rPr>
      <w:t xml:space="preserve">, </w:t>
    </w:r>
    <w:hyperlink r:id="rId4" w:history="1">
      <w:r w:rsidR="00FC7174" w:rsidRPr="000E50E0">
        <w:rPr>
          <w:rStyle w:val="Hyperlink"/>
          <w:sz w:val="20"/>
          <w:szCs w:val="20"/>
        </w:rPr>
        <w:t>www.telekihotel.com</w:t>
      </w:r>
    </w:hyperlink>
    <w:r w:rsidRPr="00533398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242"/>
    <w:multiLevelType w:val="multilevel"/>
    <w:tmpl w:val="58F65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9B37610"/>
    <w:multiLevelType w:val="multilevel"/>
    <w:tmpl w:val="41B8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C32"/>
    <w:rsid w:val="00020D34"/>
    <w:rsid w:val="00040F4E"/>
    <w:rsid w:val="000E1A5A"/>
    <w:rsid w:val="001C5535"/>
    <w:rsid w:val="001D42F6"/>
    <w:rsid w:val="0022424C"/>
    <w:rsid w:val="002502B7"/>
    <w:rsid w:val="002B6C32"/>
    <w:rsid w:val="002F49D8"/>
    <w:rsid w:val="003825BC"/>
    <w:rsid w:val="003B442B"/>
    <w:rsid w:val="004651D0"/>
    <w:rsid w:val="00495CCD"/>
    <w:rsid w:val="00533398"/>
    <w:rsid w:val="00560E70"/>
    <w:rsid w:val="00580E09"/>
    <w:rsid w:val="005968ED"/>
    <w:rsid w:val="005C660D"/>
    <w:rsid w:val="005F4046"/>
    <w:rsid w:val="005F718F"/>
    <w:rsid w:val="00694387"/>
    <w:rsid w:val="006D66B2"/>
    <w:rsid w:val="006F3A08"/>
    <w:rsid w:val="00750F7A"/>
    <w:rsid w:val="007D3CDC"/>
    <w:rsid w:val="007E4BAE"/>
    <w:rsid w:val="007F287A"/>
    <w:rsid w:val="0083089F"/>
    <w:rsid w:val="008B5AED"/>
    <w:rsid w:val="008B5C31"/>
    <w:rsid w:val="008E7B0C"/>
    <w:rsid w:val="00910322"/>
    <w:rsid w:val="009708B8"/>
    <w:rsid w:val="00976DA0"/>
    <w:rsid w:val="00A01A04"/>
    <w:rsid w:val="00A27052"/>
    <w:rsid w:val="00A36587"/>
    <w:rsid w:val="00A67687"/>
    <w:rsid w:val="00B52FF9"/>
    <w:rsid w:val="00BE284B"/>
    <w:rsid w:val="00C84FE7"/>
    <w:rsid w:val="00C925CC"/>
    <w:rsid w:val="00CB3365"/>
    <w:rsid w:val="00D26542"/>
    <w:rsid w:val="00D63904"/>
    <w:rsid w:val="00E035DB"/>
    <w:rsid w:val="00E109D3"/>
    <w:rsid w:val="00E267C2"/>
    <w:rsid w:val="00E91315"/>
    <w:rsid w:val="00EB06F0"/>
    <w:rsid w:val="00EE2978"/>
    <w:rsid w:val="00F07063"/>
    <w:rsid w:val="00F8057F"/>
    <w:rsid w:val="00FC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94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339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533398"/>
    <w:pPr>
      <w:tabs>
        <w:tab w:val="center" w:pos="4536"/>
        <w:tab w:val="right" w:pos="9072"/>
      </w:tabs>
    </w:pPr>
  </w:style>
  <w:style w:type="character" w:styleId="Hyperlink">
    <w:name w:val="Hyperlink"/>
    <w:rsid w:val="0053339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94387"/>
    <w:rPr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694387"/>
    <w:rPr>
      <w:b/>
      <w:bCs/>
    </w:rPr>
  </w:style>
  <w:style w:type="paragraph" w:styleId="NormalWeb">
    <w:name w:val="Normal (Web)"/>
    <w:basedOn w:val="Normal"/>
    <w:uiPriority w:val="99"/>
    <w:unhideWhenUsed/>
    <w:rsid w:val="00694387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6943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69438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339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533398"/>
    <w:pPr>
      <w:tabs>
        <w:tab w:val="center" w:pos="4536"/>
        <w:tab w:val="right" w:pos="9072"/>
      </w:tabs>
    </w:pPr>
  </w:style>
  <w:style w:type="character" w:styleId="Hyperlink">
    <w:name w:val="Hyperlink"/>
    <w:rsid w:val="00533398"/>
    <w:rPr>
      <w:color w:val="0000FF"/>
      <w:u w:val="single"/>
    </w:rPr>
  </w:style>
  <w:style w:type="character" w:customStyle="1" w:styleId="Heading1Char">
    <w:name w:val="Heading 1 Char"/>
    <w:link w:val="Heading1"/>
    <w:uiPriority w:val="9"/>
    <w:rsid w:val="00694387"/>
    <w:rPr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694387"/>
    <w:rPr>
      <w:b/>
      <w:bCs/>
    </w:rPr>
  </w:style>
  <w:style w:type="paragraph" w:styleId="NormalWeb">
    <w:name w:val="Normal (Web)"/>
    <w:basedOn w:val="Normal"/>
    <w:uiPriority w:val="99"/>
    <w:unhideWhenUsed/>
    <w:rsid w:val="00694387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6943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4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048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19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5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74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40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ok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telekihote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&#225;rton%20Zolt&#225;n\Application%20Data\Microsoft\Sablonok\To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Tok.dot</Template>
  <TotalTime>0</TotalTime>
  <Pages>1</Pages>
  <Words>38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RMPSZ</Company>
  <LinksUpToDate>false</LinksUpToDate>
  <CharactersWithSpaces>305</CharactersWithSpaces>
  <SharedDoc>false</SharedDoc>
  <HLinks>
    <vt:vector size="12" baseType="variant">
      <vt:variant>
        <vt:i4>2490482</vt:i4>
      </vt:variant>
      <vt:variant>
        <vt:i4>3</vt:i4>
      </vt:variant>
      <vt:variant>
        <vt:i4>0</vt:i4>
      </vt:variant>
      <vt:variant>
        <vt:i4>5</vt:i4>
      </vt:variant>
      <vt:variant>
        <vt:lpwstr>http://www.telekihotel.com/</vt:lpwstr>
      </vt:variant>
      <vt:variant>
        <vt:lpwstr/>
      </vt:variant>
      <vt:variant>
        <vt:i4>6684749</vt:i4>
      </vt:variant>
      <vt:variant>
        <vt:i4>0</vt:i4>
      </vt:variant>
      <vt:variant>
        <vt:i4>0</vt:i4>
      </vt:variant>
      <vt:variant>
        <vt:i4>5</vt:i4>
      </vt:variant>
      <vt:variant>
        <vt:lpwstr>mailto:office@tok.ro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Márton Zoltán</dc:creator>
  <cp:lastModifiedBy>Betty</cp:lastModifiedBy>
  <cp:revision>2</cp:revision>
  <cp:lastPrinted>2013-04-24T10:23:00Z</cp:lastPrinted>
  <dcterms:created xsi:type="dcterms:W3CDTF">2016-01-21T11:53:00Z</dcterms:created>
  <dcterms:modified xsi:type="dcterms:W3CDTF">2016-01-21T11:53:00Z</dcterms:modified>
</cp:coreProperties>
</file>